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558D" w:rsidRDefault="0060558D" w:rsidP="007F54E3">
      <w:pPr>
        <w:spacing w:after="0" w:line="240" w:lineRule="auto"/>
      </w:pPr>
      <w:r w:rsidRPr="00845ED4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481.8pt;height:164.4pt;visibility:visible">
            <v:imagedata r:id="rId4" o:title=""/>
            <o:lock v:ext="edit" aspectratio="f"/>
          </v:shape>
        </w:pict>
      </w:r>
      <w:r w:rsidRPr="00845ED4">
        <w:rPr>
          <w:noProof/>
          <w:lang w:eastAsia="ru-RU"/>
        </w:rPr>
        <w:pict>
          <v:shape id="Рисунок 12" o:spid="_x0000_i1026" type="#_x0000_t75" style="width:481.8pt;height:135pt;visibility:visible">
            <v:imagedata r:id="rId5" o:title=""/>
            <o:lock v:ext="edit" aspectratio="f"/>
          </v:shape>
        </w:pict>
      </w:r>
      <w:r w:rsidRPr="00845ED4">
        <w:rPr>
          <w:noProof/>
          <w:lang w:eastAsia="ru-RU"/>
        </w:rPr>
        <w:pict>
          <v:shape id="Рисунок 14" o:spid="_x0000_i1027" type="#_x0000_t75" style="width:483pt;height:254.4pt;visibility:visible">
            <v:imagedata r:id="rId6" o:title=""/>
            <o:lock v:ext="edit" aspectratio="f"/>
          </v:shape>
        </w:pict>
      </w:r>
    </w:p>
    <w:p w:rsidR="0060558D" w:rsidRDefault="0060558D" w:rsidP="00E064B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</w:p>
    <w:p w:rsidR="0060558D" w:rsidRDefault="0060558D" w:rsidP="00E064B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 w:rsidRPr="00E064B7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Сведения об участнике Великой Отечественной войны можно передать через военный комиссариат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по месту жительства. </w:t>
      </w:r>
    </w:p>
    <w:p w:rsidR="0060558D" w:rsidRDefault="0060558D" w:rsidP="00CD5068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</w:p>
    <w:p w:rsidR="0060558D" w:rsidRPr="00315F5A" w:rsidRDefault="0060558D" w:rsidP="00CD506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D5068">
        <w:rPr>
          <w:rFonts w:ascii="Times New Roman" w:hAnsi="Times New Roman" w:cs="Times New Roman"/>
          <w:b/>
          <w:bCs/>
          <w:sz w:val="32"/>
          <w:szCs w:val="32"/>
        </w:rPr>
        <w:t xml:space="preserve">Военный комиссариат </w:t>
      </w:r>
      <w:r>
        <w:rPr>
          <w:rFonts w:ascii="Times New Roman" w:hAnsi="Times New Roman" w:cs="Times New Roman"/>
          <w:b/>
          <w:bCs/>
          <w:sz w:val="32"/>
          <w:szCs w:val="32"/>
        </w:rPr>
        <w:t>Демидовского района Смоленской области</w:t>
      </w:r>
    </w:p>
    <w:p w:rsidR="0060558D" w:rsidRPr="00CD5068" w:rsidRDefault="0060558D" w:rsidP="00CD5068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адрес - г. Демидов, ул. Просвещения, д. 18</w:t>
      </w:r>
      <w:r w:rsidRPr="00CD5068">
        <w:rPr>
          <w:rFonts w:ascii="Times New Roman" w:hAnsi="Times New Roman" w:cs="Times New Roman"/>
          <w:b/>
          <w:bCs/>
          <w:sz w:val="32"/>
          <w:szCs w:val="32"/>
        </w:rPr>
        <w:t>.;</w:t>
      </w:r>
    </w:p>
    <w:p w:rsidR="0060558D" w:rsidRPr="00315F5A" w:rsidRDefault="0060558D" w:rsidP="00315F5A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CD5068">
        <w:rPr>
          <w:rFonts w:ascii="Times New Roman" w:hAnsi="Times New Roman" w:cs="Times New Roman"/>
          <w:b/>
          <w:bCs/>
          <w:sz w:val="32"/>
          <w:szCs w:val="32"/>
        </w:rPr>
        <w:t xml:space="preserve">ответственное должностное лицо </w:t>
      </w:r>
      <w:r>
        <w:rPr>
          <w:rFonts w:ascii="Times New Roman" w:hAnsi="Times New Roman" w:cs="Times New Roman"/>
          <w:b/>
          <w:bCs/>
          <w:sz w:val="32"/>
          <w:szCs w:val="32"/>
        </w:rPr>
        <w:t>–</w:t>
      </w:r>
      <w:r w:rsidRPr="00CD5068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bCs/>
          <w:sz w:val="32"/>
          <w:szCs w:val="32"/>
        </w:rPr>
        <w:t xml:space="preserve">старший помощник НО </w:t>
      </w:r>
      <w:r w:rsidRPr="00315F5A">
        <w:rPr>
          <w:rFonts w:ascii="Times New Roman" w:hAnsi="Times New Roman" w:cs="Times New Roman"/>
          <w:b/>
          <w:bCs/>
          <w:sz w:val="32"/>
          <w:szCs w:val="32"/>
        </w:rPr>
        <w:t>(</w:t>
      </w:r>
      <w:r>
        <w:rPr>
          <w:rFonts w:ascii="Times New Roman" w:hAnsi="Times New Roman" w:cs="Times New Roman"/>
          <w:b/>
          <w:bCs/>
          <w:sz w:val="32"/>
          <w:szCs w:val="32"/>
        </w:rPr>
        <w:t>ППП и УМР)</w:t>
      </w:r>
      <w:r w:rsidRPr="00660F86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>Соколова Елена Владимировна, тел. 8-48147-4-13-01</w:t>
      </w:r>
    </w:p>
    <w:sectPr w:rsidR="0060558D" w:rsidRPr="00315F5A" w:rsidSect="00745842">
      <w:pgSz w:w="11906" w:h="16838"/>
      <w:pgMar w:top="426" w:right="850" w:bottom="567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B0CC1"/>
    <w:rsid w:val="000D4593"/>
    <w:rsid w:val="000F74C8"/>
    <w:rsid w:val="001D6185"/>
    <w:rsid w:val="00223512"/>
    <w:rsid w:val="00252C6E"/>
    <w:rsid w:val="00261738"/>
    <w:rsid w:val="00291AE2"/>
    <w:rsid w:val="002B3FCF"/>
    <w:rsid w:val="00315F5A"/>
    <w:rsid w:val="003B0CC1"/>
    <w:rsid w:val="005D1D43"/>
    <w:rsid w:val="005D358E"/>
    <w:rsid w:val="006025A6"/>
    <w:rsid w:val="0060558D"/>
    <w:rsid w:val="00660F86"/>
    <w:rsid w:val="00745842"/>
    <w:rsid w:val="007C23F0"/>
    <w:rsid w:val="007F54E3"/>
    <w:rsid w:val="007F6200"/>
    <w:rsid w:val="00845ED4"/>
    <w:rsid w:val="00A01F57"/>
    <w:rsid w:val="00A236EE"/>
    <w:rsid w:val="00AD39FB"/>
    <w:rsid w:val="00CD5068"/>
    <w:rsid w:val="00D13FD0"/>
    <w:rsid w:val="00E064B7"/>
    <w:rsid w:val="00E119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6200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C2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C23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1</Pages>
  <Words>50</Words>
  <Characters>288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Киреев Андрей Вячеславович</dc:creator>
  <cp:keywords/>
  <dc:description/>
  <cp:lastModifiedBy>User</cp:lastModifiedBy>
  <cp:revision>3</cp:revision>
  <cp:lastPrinted>2019-04-27T08:22:00Z</cp:lastPrinted>
  <dcterms:created xsi:type="dcterms:W3CDTF">2019-05-24T06:23:00Z</dcterms:created>
  <dcterms:modified xsi:type="dcterms:W3CDTF">2019-05-24T09:51:00Z</dcterms:modified>
</cp:coreProperties>
</file>